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06208" w14:textId="77777777" w:rsidR="0029622D" w:rsidRPr="00791684" w:rsidRDefault="00675182" w:rsidP="0029622D">
      <w:pPr>
        <w:shd w:val="clear" w:color="auto" w:fill="03274C"/>
        <w:outlineLvl w:val="0"/>
        <w:rPr>
          <w:rFonts w:ascii="Arial" w:eastAsia="Times New Roman" w:hAnsi="Arial" w:cs="Arial"/>
          <w:caps/>
          <w:color w:val="FFFFFF"/>
          <w:kern w:val="36"/>
          <w:sz w:val="40"/>
          <w:szCs w:val="36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31182543" wp14:editId="065A43F3">
            <wp:simplePos x="0" y="0"/>
            <wp:positionH relativeFrom="column">
              <wp:posOffset>4984115</wp:posOffset>
            </wp:positionH>
            <wp:positionV relativeFrom="paragraph">
              <wp:posOffset>0</wp:posOffset>
            </wp:positionV>
            <wp:extent cx="2024380" cy="2635250"/>
            <wp:effectExtent l="0" t="0" r="0" b="6350"/>
            <wp:wrapThrough wrapText="bothSides">
              <wp:wrapPolygon edited="0">
                <wp:start x="0" y="0"/>
                <wp:lineTo x="0" y="21548"/>
                <wp:lineTo x="21410" y="21548"/>
                <wp:lineTo x="21410" y="0"/>
                <wp:lineTo x="0" y="0"/>
              </wp:wrapPolygon>
            </wp:wrapThrough>
            <wp:docPr id="2" name="Picture 2" descr="A person with red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red hair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3"/>
                    <a:stretch/>
                  </pic:blipFill>
                  <pic:spPr bwMode="auto">
                    <a:xfrm>
                      <a:off x="0" y="0"/>
                      <a:ext cx="202438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22D" w:rsidRPr="00791684">
        <w:rPr>
          <w:rFonts w:ascii="Arial" w:eastAsia="Times New Roman" w:hAnsi="Arial" w:cs="Arial"/>
          <w:caps/>
          <w:color w:val="FFFFFF"/>
          <w:kern w:val="36"/>
          <w:sz w:val="40"/>
          <w:szCs w:val="36"/>
        </w:rPr>
        <w:t>LEXIS DANCA</w:t>
      </w:r>
    </w:p>
    <w:p w14:paraId="671D907D" w14:textId="77777777" w:rsidR="0029622D" w:rsidRPr="00F37734" w:rsidRDefault="00404C5B" w:rsidP="0029622D">
      <w:pPr>
        <w:shd w:val="clear" w:color="auto" w:fill="03274C"/>
        <w:outlineLvl w:val="1"/>
        <w:rPr>
          <w:rFonts w:ascii="Arial" w:eastAsia="Times New Roman" w:hAnsi="Arial" w:cs="Arial"/>
          <w:caps/>
          <w:color w:val="A8C9EA"/>
          <w:sz w:val="22"/>
        </w:rPr>
      </w:pPr>
      <w:r>
        <w:rPr>
          <w:rFonts w:ascii="Arial" w:eastAsia="Times New Roman" w:hAnsi="Arial" w:cs="Arial"/>
          <w:caps/>
          <w:color w:val="A8C9EA"/>
          <w:sz w:val="22"/>
        </w:rPr>
        <w:t>AEA</w:t>
      </w:r>
    </w:p>
    <w:p w14:paraId="743D0577" w14:textId="77777777" w:rsidR="001F35AE" w:rsidRDefault="001F35AE" w:rsidP="0029622D">
      <w:pPr>
        <w:rPr>
          <w:sz w:val="22"/>
        </w:rPr>
      </w:pPr>
    </w:p>
    <w:p w14:paraId="6407A24F" w14:textId="77777777" w:rsidR="0029622D" w:rsidRPr="00F37734" w:rsidRDefault="0029622D" w:rsidP="0029622D">
      <w:pPr>
        <w:rPr>
          <w:sz w:val="22"/>
        </w:rPr>
      </w:pPr>
      <w:r w:rsidRPr="00F37734">
        <w:rPr>
          <w:sz w:val="22"/>
        </w:rPr>
        <w:t>Height: 5’7”</w:t>
      </w:r>
    </w:p>
    <w:p w14:paraId="13EAA91D" w14:textId="77777777" w:rsidR="0029622D" w:rsidRDefault="0029622D" w:rsidP="0029622D">
      <w:pPr>
        <w:rPr>
          <w:sz w:val="22"/>
        </w:rPr>
      </w:pPr>
      <w:r w:rsidRPr="00F37734">
        <w:rPr>
          <w:sz w:val="22"/>
        </w:rPr>
        <w:t xml:space="preserve">Vocal </w:t>
      </w:r>
      <w:proofErr w:type="gramStart"/>
      <w:r w:rsidRPr="00F37734">
        <w:rPr>
          <w:sz w:val="22"/>
        </w:rPr>
        <w:t>Range</w:t>
      </w:r>
      <w:r w:rsidR="00404C5B">
        <w:rPr>
          <w:sz w:val="22"/>
        </w:rPr>
        <w:t xml:space="preserve"> :</w:t>
      </w:r>
      <w:proofErr w:type="gramEnd"/>
      <w:r w:rsidR="00404C5B">
        <w:rPr>
          <w:sz w:val="22"/>
        </w:rPr>
        <w:t xml:space="preserve"> </w:t>
      </w:r>
      <w:r w:rsidR="00675182">
        <w:rPr>
          <w:sz w:val="22"/>
        </w:rPr>
        <w:t>Soprano/Belter</w:t>
      </w:r>
      <w:r w:rsidRPr="00F37734">
        <w:rPr>
          <w:sz w:val="22"/>
        </w:rPr>
        <w:t xml:space="preserve"> (G3-C6)</w:t>
      </w:r>
    </w:p>
    <w:p w14:paraId="2C666D0B" w14:textId="77777777" w:rsidR="00404C5B" w:rsidRPr="00404C5B" w:rsidRDefault="00404C5B" w:rsidP="0029622D">
      <w:pPr>
        <w:rPr>
          <w:sz w:val="22"/>
        </w:rPr>
      </w:pPr>
    </w:p>
    <w:p w14:paraId="7071F89D" w14:textId="138BBE0E" w:rsidR="0029622D" w:rsidRPr="00791684" w:rsidRDefault="0032639C" w:rsidP="0029622D">
      <w:pPr>
        <w:rPr>
          <w:b/>
          <w:u w:val="single"/>
        </w:rPr>
      </w:pPr>
      <w:r>
        <w:rPr>
          <w:b/>
          <w:u w:val="single"/>
        </w:rPr>
        <w:t>TV/</w:t>
      </w:r>
      <w:r w:rsidR="0029622D" w:rsidRPr="00791684">
        <w:rPr>
          <w:b/>
          <w:u w:val="single"/>
        </w:rPr>
        <w:t>Commercial</w:t>
      </w:r>
    </w:p>
    <w:p w14:paraId="6A58127F" w14:textId="26B85ED7" w:rsidR="0032639C" w:rsidRDefault="0032639C" w:rsidP="0029622D">
      <w:pPr>
        <w:rPr>
          <w:sz w:val="21"/>
        </w:rPr>
      </w:pPr>
      <w:r>
        <w:rPr>
          <w:sz w:val="21"/>
        </w:rPr>
        <w:t>HUSTLING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Jamie</w:t>
      </w:r>
      <w:r>
        <w:rPr>
          <w:sz w:val="21"/>
        </w:rPr>
        <w:tab/>
      </w:r>
      <w:r>
        <w:rPr>
          <w:sz w:val="21"/>
        </w:rPr>
        <w:tab/>
        <w:t>Episodic</w:t>
      </w:r>
    </w:p>
    <w:p w14:paraId="5F5B9306" w14:textId="7306E3A4" w:rsidR="001F35AE" w:rsidRDefault="001F35AE" w:rsidP="0029622D">
      <w:pPr>
        <w:rPr>
          <w:sz w:val="21"/>
        </w:rPr>
      </w:pPr>
      <w:r>
        <w:rPr>
          <w:sz w:val="21"/>
        </w:rPr>
        <w:t>National- Alive Multivitamins!</w:t>
      </w:r>
      <w:r>
        <w:rPr>
          <w:sz w:val="21"/>
        </w:rPr>
        <w:tab/>
      </w:r>
      <w:r>
        <w:rPr>
          <w:sz w:val="21"/>
        </w:rPr>
        <w:tab/>
        <w:t>Principal</w:t>
      </w:r>
      <w:r>
        <w:rPr>
          <w:sz w:val="21"/>
        </w:rPr>
        <w:tab/>
        <w:t>Nature Valley</w:t>
      </w:r>
    </w:p>
    <w:p w14:paraId="57242DE9" w14:textId="77777777" w:rsidR="00050533" w:rsidRDefault="00050533" w:rsidP="0029622D">
      <w:pPr>
        <w:rPr>
          <w:sz w:val="21"/>
        </w:rPr>
      </w:pPr>
      <w:r>
        <w:rPr>
          <w:sz w:val="21"/>
        </w:rPr>
        <w:t>Fresh Direct Grocery Delivery</w:t>
      </w:r>
      <w:r>
        <w:rPr>
          <w:sz w:val="21"/>
        </w:rPr>
        <w:tab/>
      </w:r>
      <w:r>
        <w:rPr>
          <w:sz w:val="21"/>
        </w:rPr>
        <w:tab/>
        <w:t>Principal</w:t>
      </w:r>
      <w:r>
        <w:rPr>
          <w:sz w:val="21"/>
        </w:rPr>
        <w:tab/>
        <w:t>Robbins Digital Media NYC</w:t>
      </w:r>
    </w:p>
    <w:p w14:paraId="22023098" w14:textId="77777777" w:rsidR="00B74E4C" w:rsidRDefault="00B74E4C" w:rsidP="0029622D">
      <w:pPr>
        <w:rPr>
          <w:sz w:val="21"/>
        </w:rPr>
      </w:pPr>
      <w:r>
        <w:rPr>
          <w:sz w:val="21"/>
        </w:rPr>
        <w:t>DARCARS Industrial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Host</w:t>
      </w:r>
      <w:r>
        <w:rPr>
          <w:sz w:val="21"/>
        </w:rPr>
        <w:tab/>
      </w:r>
      <w:r>
        <w:rPr>
          <w:sz w:val="21"/>
        </w:rPr>
        <w:tab/>
        <w:t>Robbins Digital Media NYC</w:t>
      </w:r>
    </w:p>
    <w:p w14:paraId="490EEEBE" w14:textId="77777777" w:rsidR="009711BA" w:rsidRDefault="009711BA" w:rsidP="0029622D">
      <w:pPr>
        <w:rPr>
          <w:sz w:val="21"/>
        </w:rPr>
      </w:pPr>
      <w:r>
        <w:rPr>
          <w:sz w:val="21"/>
        </w:rPr>
        <w:t xml:space="preserve">RDM </w:t>
      </w:r>
      <w:r w:rsidR="00050533">
        <w:rPr>
          <w:sz w:val="21"/>
        </w:rPr>
        <w:t>Internal</w:t>
      </w:r>
      <w:r w:rsidR="00050533"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Host</w:t>
      </w:r>
      <w:r>
        <w:rPr>
          <w:sz w:val="21"/>
        </w:rPr>
        <w:tab/>
      </w:r>
      <w:r>
        <w:rPr>
          <w:sz w:val="21"/>
        </w:rPr>
        <w:tab/>
        <w:t>Robbins Digital Media NYC</w:t>
      </w:r>
    </w:p>
    <w:p w14:paraId="5CE9B95A" w14:textId="77777777" w:rsidR="008F4096" w:rsidRPr="00791684" w:rsidRDefault="00F37734" w:rsidP="0029622D">
      <w:pPr>
        <w:rPr>
          <w:sz w:val="21"/>
        </w:rPr>
      </w:pPr>
      <w:r w:rsidRPr="00791684">
        <w:rPr>
          <w:sz w:val="21"/>
        </w:rPr>
        <w:t>WSHE 100.3 Cable Spot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791684" w:rsidRPr="00791684">
        <w:rPr>
          <w:sz w:val="21"/>
        </w:rPr>
        <w:tab/>
      </w:r>
      <w:r w:rsidR="001F35AE">
        <w:rPr>
          <w:sz w:val="21"/>
        </w:rPr>
        <w:t>Principal</w:t>
      </w:r>
      <w:r w:rsidRPr="00791684">
        <w:rPr>
          <w:sz w:val="21"/>
        </w:rPr>
        <w:tab/>
        <w:t>Hubbard Radio</w:t>
      </w:r>
      <w:r w:rsidRPr="00791684">
        <w:rPr>
          <w:sz w:val="21"/>
        </w:rPr>
        <w:tab/>
      </w:r>
      <w:r w:rsidRPr="00791684">
        <w:rPr>
          <w:sz w:val="21"/>
        </w:rPr>
        <w:tab/>
      </w:r>
    </w:p>
    <w:p w14:paraId="0D7892BB" w14:textId="77777777" w:rsidR="0029622D" w:rsidRPr="00791684" w:rsidRDefault="0029622D" w:rsidP="0029622D">
      <w:pPr>
        <w:rPr>
          <w:sz w:val="21"/>
        </w:rPr>
      </w:pPr>
      <w:proofErr w:type="spellStart"/>
      <w:r w:rsidRPr="00791684">
        <w:rPr>
          <w:sz w:val="21"/>
        </w:rPr>
        <w:t>Tiege</w:t>
      </w:r>
      <w:proofErr w:type="spellEnd"/>
      <w:r w:rsidRPr="00791684">
        <w:rPr>
          <w:sz w:val="21"/>
        </w:rPr>
        <w:t xml:space="preserve"> Hanley Skincare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1F35AE">
        <w:rPr>
          <w:sz w:val="21"/>
        </w:rPr>
        <w:t>Principal</w:t>
      </w:r>
      <w:r w:rsidRPr="00791684">
        <w:rPr>
          <w:sz w:val="21"/>
        </w:rPr>
        <w:tab/>
        <w:t>Guy Bauer Productions</w:t>
      </w:r>
    </w:p>
    <w:p w14:paraId="65A1CC06" w14:textId="77777777" w:rsidR="00791684" w:rsidRPr="00791684" w:rsidRDefault="0029622D" w:rsidP="0029622D">
      <w:pPr>
        <w:rPr>
          <w:sz w:val="21"/>
        </w:rPr>
      </w:pPr>
      <w:r w:rsidRPr="00791684">
        <w:rPr>
          <w:sz w:val="21"/>
        </w:rPr>
        <w:t>"Just Drive: Distracted Driving"</w:t>
      </w:r>
      <w:r w:rsidR="00F37734" w:rsidRPr="00791684">
        <w:rPr>
          <w:sz w:val="21"/>
        </w:rPr>
        <w:t xml:space="preserve"> PSA</w:t>
      </w:r>
      <w:r w:rsidR="001F35AE">
        <w:rPr>
          <w:sz w:val="21"/>
        </w:rPr>
        <w:tab/>
        <w:t>Principal</w:t>
      </w:r>
      <w:r w:rsidRPr="00791684">
        <w:rPr>
          <w:sz w:val="21"/>
        </w:rPr>
        <w:tab/>
        <w:t>National Safety Council</w:t>
      </w:r>
    </w:p>
    <w:p w14:paraId="0B1CF5F3" w14:textId="77777777" w:rsidR="00791684" w:rsidRPr="00791684" w:rsidRDefault="00791684" w:rsidP="0029622D">
      <w:pPr>
        <w:rPr>
          <w:sz w:val="21"/>
        </w:rPr>
      </w:pPr>
    </w:p>
    <w:p w14:paraId="711410BD" w14:textId="77777777" w:rsidR="001F35AE" w:rsidRPr="001F35AE" w:rsidRDefault="0029622D" w:rsidP="0029622D">
      <w:pPr>
        <w:rPr>
          <w:b/>
          <w:u w:val="single"/>
        </w:rPr>
      </w:pPr>
      <w:r w:rsidRPr="00791684">
        <w:rPr>
          <w:b/>
          <w:u w:val="single"/>
        </w:rPr>
        <w:t>Theater</w:t>
      </w:r>
    </w:p>
    <w:p w14:paraId="513E1096" w14:textId="1EB3505F" w:rsidR="0032639C" w:rsidRDefault="0032639C" w:rsidP="001F35AE">
      <w:pPr>
        <w:rPr>
          <w:sz w:val="21"/>
        </w:rPr>
      </w:pPr>
      <w:r>
        <w:rPr>
          <w:sz w:val="21"/>
        </w:rPr>
        <w:t>Sondheim’s THE FROGS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Core Dancer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Jazz at Lincoln Center</w:t>
      </w:r>
    </w:p>
    <w:p w14:paraId="29D31BF9" w14:textId="0A1B37F3" w:rsidR="00675182" w:rsidRDefault="00675182" w:rsidP="001F35AE">
      <w:pPr>
        <w:rPr>
          <w:sz w:val="21"/>
        </w:rPr>
      </w:pPr>
      <w:r>
        <w:rPr>
          <w:sz w:val="21"/>
        </w:rPr>
        <w:t>34</w:t>
      </w:r>
      <w:r w:rsidRPr="00675182">
        <w:rPr>
          <w:sz w:val="21"/>
          <w:vertAlign w:val="superscript"/>
        </w:rPr>
        <w:t>th</w:t>
      </w:r>
      <w:r>
        <w:rPr>
          <w:sz w:val="21"/>
        </w:rPr>
        <w:t xml:space="preserve"> Annual Easter Bonnet Competition</w:t>
      </w:r>
      <w:r>
        <w:rPr>
          <w:sz w:val="21"/>
        </w:rPr>
        <w:tab/>
        <w:t>Core Ensemble Dancer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proofErr w:type="gramStart"/>
      <w:r>
        <w:rPr>
          <w:sz w:val="21"/>
        </w:rPr>
        <w:t>The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Minskoff</w:t>
      </w:r>
      <w:proofErr w:type="spellEnd"/>
      <w:r>
        <w:rPr>
          <w:sz w:val="21"/>
        </w:rPr>
        <w:t xml:space="preserve"> Theatre</w:t>
      </w:r>
    </w:p>
    <w:p w14:paraId="22E4D5EF" w14:textId="77777777" w:rsidR="00FF2948" w:rsidRDefault="00FF2948" w:rsidP="001F35AE">
      <w:pPr>
        <w:rPr>
          <w:sz w:val="21"/>
        </w:rPr>
      </w:pPr>
      <w:r>
        <w:rPr>
          <w:sz w:val="21"/>
        </w:rPr>
        <w:t xml:space="preserve">Steel Magnolias 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 w:rsidR="00675182">
        <w:rPr>
          <w:sz w:val="21"/>
        </w:rPr>
        <w:tab/>
      </w:r>
      <w:r w:rsidR="009C31AE">
        <w:rPr>
          <w:sz w:val="21"/>
        </w:rPr>
        <w:t xml:space="preserve">Shelby </w:t>
      </w:r>
      <w:proofErr w:type="spellStart"/>
      <w:r w:rsidR="009C31AE">
        <w:rPr>
          <w:sz w:val="21"/>
        </w:rPr>
        <w:t>Eatenton</w:t>
      </w:r>
      <w:proofErr w:type="spellEnd"/>
      <w:r w:rsidR="009C31AE">
        <w:rPr>
          <w:sz w:val="21"/>
        </w:rPr>
        <w:t xml:space="preserve"> </w:t>
      </w:r>
      <w:proofErr w:type="spellStart"/>
      <w:r w:rsidR="009C31AE">
        <w:rPr>
          <w:sz w:val="21"/>
        </w:rPr>
        <w:t>Latcherie</w:t>
      </w:r>
      <w:proofErr w:type="spellEnd"/>
      <w:r w:rsidR="009C31AE">
        <w:rPr>
          <w:sz w:val="21"/>
        </w:rPr>
        <w:tab/>
      </w:r>
      <w:r w:rsidR="009C31AE">
        <w:rPr>
          <w:sz w:val="21"/>
        </w:rPr>
        <w:tab/>
        <w:t>Flat Rock Playhouse</w:t>
      </w:r>
    </w:p>
    <w:p w14:paraId="3FEFE753" w14:textId="77777777" w:rsidR="009C31AE" w:rsidRDefault="00A919B3" w:rsidP="001F35AE">
      <w:pPr>
        <w:rPr>
          <w:sz w:val="21"/>
        </w:rPr>
      </w:pPr>
      <w:r>
        <w:rPr>
          <w:sz w:val="21"/>
        </w:rPr>
        <w:t>Million Dollar Quartet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proofErr w:type="spellStart"/>
      <w:r>
        <w:rPr>
          <w:sz w:val="21"/>
        </w:rPr>
        <w:t>Dyanne</w:t>
      </w:r>
      <w:proofErr w:type="spellEnd"/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Flat Rock Playhouse</w:t>
      </w:r>
    </w:p>
    <w:p w14:paraId="718A2926" w14:textId="77777777" w:rsidR="001F35AE" w:rsidRPr="00791684" w:rsidRDefault="001F35AE" w:rsidP="001F35AE">
      <w:pPr>
        <w:rPr>
          <w:sz w:val="21"/>
        </w:rPr>
      </w:pPr>
      <w:r w:rsidRPr="00791684">
        <w:rPr>
          <w:sz w:val="21"/>
        </w:rPr>
        <w:t>Anything Goes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Hope Harcourt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>
        <w:rPr>
          <w:sz w:val="21"/>
        </w:rPr>
        <w:tab/>
      </w:r>
      <w:r w:rsidRPr="00791684">
        <w:rPr>
          <w:sz w:val="21"/>
        </w:rPr>
        <w:t>Music Theater Works</w:t>
      </w:r>
    </w:p>
    <w:p w14:paraId="5C599A61" w14:textId="77777777" w:rsidR="001F35AE" w:rsidRPr="00791684" w:rsidRDefault="001F35AE" w:rsidP="001F35AE">
      <w:pPr>
        <w:rPr>
          <w:sz w:val="21"/>
        </w:rPr>
      </w:pPr>
      <w:r w:rsidRPr="00791684">
        <w:rPr>
          <w:sz w:val="21"/>
        </w:rPr>
        <w:t>MAMMA MIA!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Sophie Sheridan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>
        <w:rPr>
          <w:sz w:val="21"/>
        </w:rPr>
        <w:tab/>
      </w:r>
      <w:r w:rsidRPr="00791684">
        <w:rPr>
          <w:sz w:val="21"/>
        </w:rPr>
        <w:t>Music Theatre Wichita</w:t>
      </w:r>
    </w:p>
    <w:p w14:paraId="74845393" w14:textId="77777777" w:rsidR="001F35AE" w:rsidRPr="00791684" w:rsidRDefault="001F35AE" w:rsidP="001F35AE">
      <w:pPr>
        <w:rPr>
          <w:sz w:val="21"/>
        </w:rPr>
      </w:pPr>
      <w:r w:rsidRPr="00791684">
        <w:rPr>
          <w:sz w:val="21"/>
        </w:rPr>
        <w:t>Gypsy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Louise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Music Theater Works</w:t>
      </w:r>
    </w:p>
    <w:p w14:paraId="13873487" w14:textId="77777777" w:rsidR="001F35AE" w:rsidRPr="00791684" w:rsidRDefault="001F35AE" w:rsidP="001F35AE">
      <w:pPr>
        <w:rPr>
          <w:sz w:val="21"/>
        </w:rPr>
      </w:pPr>
      <w:r w:rsidRPr="00791684">
        <w:rPr>
          <w:sz w:val="21"/>
        </w:rPr>
        <w:t>Beauty and the Beast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Babette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>
        <w:rPr>
          <w:sz w:val="21"/>
        </w:rPr>
        <w:tab/>
      </w:r>
      <w:r w:rsidRPr="00791684">
        <w:rPr>
          <w:sz w:val="21"/>
        </w:rPr>
        <w:t>Music Theatre Wichita</w:t>
      </w:r>
    </w:p>
    <w:p w14:paraId="44F6D7EA" w14:textId="77777777" w:rsidR="001F35AE" w:rsidRDefault="001F35AE" w:rsidP="0029622D">
      <w:pPr>
        <w:rPr>
          <w:sz w:val="21"/>
        </w:rPr>
      </w:pPr>
      <w:r>
        <w:rPr>
          <w:sz w:val="21"/>
        </w:rPr>
        <w:t>Million Dollar Quartet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 xml:space="preserve">U/S </w:t>
      </w:r>
      <w:proofErr w:type="spellStart"/>
      <w:r>
        <w:rPr>
          <w:sz w:val="21"/>
        </w:rPr>
        <w:t>Dyanne</w:t>
      </w:r>
      <w:proofErr w:type="spellEnd"/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proofErr w:type="gramStart"/>
      <w:r>
        <w:rPr>
          <w:sz w:val="21"/>
        </w:rPr>
        <w:t>The</w:t>
      </w:r>
      <w:proofErr w:type="gramEnd"/>
      <w:r>
        <w:rPr>
          <w:sz w:val="21"/>
        </w:rPr>
        <w:t xml:space="preserve"> Marriott Theatre</w:t>
      </w:r>
    </w:p>
    <w:p w14:paraId="4CC600AD" w14:textId="77777777" w:rsidR="001F35AE" w:rsidRDefault="001F35AE" w:rsidP="0029622D">
      <w:pPr>
        <w:rPr>
          <w:sz w:val="21"/>
        </w:rPr>
      </w:pPr>
      <w:r>
        <w:rPr>
          <w:sz w:val="21"/>
        </w:rPr>
        <w:t>Something Rotten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U/S Portia/ Ensemble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proofErr w:type="gramStart"/>
      <w:r>
        <w:rPr>
          <w:sz w:val="21"/>
        </w:rPr>
        <w:t>The</w:t>
      </w:r>
      <w:proofErr w:type="gramEnd"/>
      <w:r>
        <w:rPr>
          <w:sz w:val="21"/>
        </w:rPr>
        <w:t xml:space="preserve"> Marriott Theatre</w:t>
      </w:r>
    </w:p>
    <w:p w14:paraId="6314D06D" w14:textId="77777777" w:rsidR="000B4527" w:rsidRDefault="001F35AE" w:rsidP="0029622D">
      <w:pPr>
        <w:rPr>
          <w:sz w:val="21"/>
        </w:rPr>
      </w:pPr>
      <w:r>
        <w:rPr>
          <w:sz w:val="21"/>
        </w:rPr>
        <w:t>Matilda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U/S Miss Honey/ Ensemble</w:t>
      </w:r>
      <w:r>
        <w:rPr>
          <w:sz w:val="21"/>
        </w:rPr>
        <w:tab/>
      </w:r>
      <w:r>
        <w:rPr>
          <w:sz w:val="21"/>
        </w:rPr>
        <w:tab/>
        <w:t>Drury Lane Theatre</w:t>
      </w:r>
    </w:p>
    <w:p w14:paraId="308CCECC" w14:textId="77777777" w:rsidR="008F4096" w:rsidRPr="00791684" w:rsidRDefault="008F4096" w:rsidP="0029622D">
      <w:pPr>
        <w:rPr>
          <w:sz w:val="21"/>
        </w:rPr>
      </w:pPr>
      <w:r w:rsidRPr="00791684">
        <w:rPr>
          <w:sz w:val="21"/>
        </w:rPr>
        <w:t>Sweet Charity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791684" w:rsidRPr="00791684">
        <w:rPr>
          <w:sz w:val="21"/>
        </w:rPr>
        <w:tab/>
      </w:r>
      <w:r w:rsidRPr="00791684">
        <w:rPr>
          <w:sz w:val="21"/>
        </w:rPr>
        <w:t>Rosie/Ensemble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145DC3">
        <w:rPr>
          <w:sz w:val="21"/>
        </w:rPr>
        <w:tab/>
      </w:r>
      <w:proofErr w:type="gramStart"/>
      <w:r w:rsidRPr="00791684">
        <w:rPr>
          <w:sz w:val="21"/>
        </w:rPr>
        <w:t>The</w:t>
      </w:r>
      <w:proofErr w:type="gramEnd"/>
      <w:r w:rsidRPr="00791684">
        <w:rPr>
          <w:sz w:val="21"/>
        </w:rPr>
        <w:t xml:space="preserve"> Marriott Theatre</w:t>
      </w:r>
    </w:p>
    <w:p w14:paraId="24E642D9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Joseph &amp; the Amazing...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791684" w:rsidRPr="00791684">
        <w:rPr>
          <w:sz w:val="21"/>
        </w:rPr>
        <w:tab/>
      </w:r>
      <w:r w:rsidRPr="00791684">
        <w:rPr>
          <w:sz w:val="21"/>
        </w:rPr>
        <w:t>Potiphar's Wife/Ensemble</w:t>
      </w:r>
      <w:r w:rsidRPr="00791684">
        <w:rPr>
          <w:sz w:val="21"/>
        </w:rPr>
        <w:tab/>
      </w:r>
      <w:r w:rsidRPr="00791684">
        <w:rPr>
          <w:sz w:val="21"/>
        </w:rPr>
        <w:tab/>
        <w:t>Drury Lane Theatre</w:t>
      </w:r>
    </w:p>
    <w:p w14:paraId="309F5766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A Wonderful Life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Dorothy/Ensemble U/S Violet</w:t>
      </w:r>
      <w:r w:rsidRPr="00791684">
        <w:rPr>
          <w:sz w:val="21"/>
        </w:rPr>
        <w:tab/>
      </w:r>
      <w:r w:rsidRPr="00791684">
        <w:rPr>
          <w:sz w:val="21"/>
        </w:rPr>
        <w:tab/>
        <w:t>Theatre at the Center</w:t>
      </w:r>
    </w:p>
    <w:p w14:paraId="6BE8B25A" w14:textId="77777777" w:rsidR="0029622D" w:rsidRDefault="0029622D" w:rsidP="0029622D">
      <w:pPr>
        <w:rPr>
          <w:sz w:val="21"/>
        </w:rPr>
      </w:pPr>
      <w:r w:rsidRPr="00791684">
        <w:rPr>
          <w:sz w:val="21"/>
        </w:rPr>
        <w:t>Oklahoma!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Dance Captain/Ensemble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145DC3">
        <w:rPr>
          <w:sz w:val="21"/>
        </w:rPr>
        <w:tab/>
      </w:r>
      <w:r w:rsidRPr="00791684">
        <w:rPr>
          <w:sz w:val="21"/>
        </w:rPr>
        <w:t>Music Theatre Wichita</w:t>
      </w:r>
    </w:p>
    <w:p w14:paraId="590F1FC7" w14:textId="77777777" w:rsidR="00AC0A50" w:rsidRPr="00791684" w:rsidRDefault="00AC0A50" w:rsidP="0029622D">
      <w:pPr>
        <w:rPr>
          <w:sz w:val="21"/>
        </w:rPr>
      </w:pPr>
      <w:r>
        <w:rPr>
          <w:sz w:val="21"/>
        </w:rPr>
        <w:t>Seussical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 xml:space="preserve">U/S </w:t>
      </w:r>
      <w:proofErr w:type="spellStart"/>
      <w:r>
        <w:rPr>
          <w:sz w:val="21"/>
        </w:rPr>
        <w:t>Birdgirl</w:t>
      </w:r>
      <w:proofErr w:type="spellEnd"/>
      <w:r>
        <w:rPr>
          <w:sz w:val="21"/>
        </w:rPr>
        <w:t xml:space="preserve"> &amp; Mrs. Mayor</w:t>
      </w:r>
      <w:r>
        <w:rPr>
          <w:sz w:val="21"/>
        </w:rPr>
        <w:tab/>
      </w:r>
      <w:r>
        <w:rPr>
          <w:sz w:val="21"/>
        </w:rPr>
        <w:tab/>
        <w:t>The Marriott Theatre</w:t>
      </w:r>
    </w:p>
    <w:p w14:paraId="34430383" w14:textId="77777777" w:rsidR="000B4527" w:rsidRDefault="000B4527" w:rsidP="0029622D">
      <w:pPr>
        <w:rPr>
          <w:sz w:val="21"/>
        </w:rPr>
      </w:pPr>
      <w:r>
        <w:rPr>
          <w:sz w:val="21"/>
        </w:rPr>
        <w:t>Oliver!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Ensemble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The Marriott Theatre</w:t>
      </w:r>
    </w:p>
    <w:p w14:paraId="09EA99DA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Nice W</w:t>
      </w:r>
      <w:r w:rsidR="00AC0A50">
        <w:rPr>
          <w:sz w:val="21"/>
        </w:rPr>
        <w:t xml:space="preserve">ork if You Can Get </w:t>
      </w:r>
      <w:proofErr w:type="gramStart"/>
      <w:r w:rsidR="00AC0A50">
        <w:rPr>
          <w:sz w:val="21"/>
        </w:rPr>
        <w:t>it</w:t>
      </w:r>
      <w:proofErr w:type="gramEnd"/>
      <w:r w:rsidR="00AC0A50">
        <w:rPr>
          <w:sz w:val="21"/>
        </w:rPr>
        <w:tab/>
      </w:r>
      <w:r w:rsidR="00AC0A50">
        <w:rPr>
          <w:sz w:val="21"/>
        </w:rPr>
        <w:tab/>
      </w:r>
      <w:r w:rsidRPr="00791684">
        <w:rPr>
          <w:sz w:val="21"/>
        </w:rPr>
        <w:t>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AC0A50">
        <w:rPr>
          <w:sz w:val="21"/>
        </w:rPr>
        <w:tab/>
      </w:r>
      <w:r w:rsidRPr="00791684">
        <w:rPr>
          <w:sz w:val="21"/>
        </w:rPr>
        <w:t>Music Theatre Wichita</w:t>
      </w:r>
    </w:p>
    <w:p w14:paraId="081CEAD5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Jesus Christ Superstar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Music Theatre Wichita</w:t>
      </w:r>
    </w:p>
    <w:p w14:paraId="5869AE6A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Big Fish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="00791684" w:rsidRPr="00791684">
        <w:rPr>
          <w:sz w:val="21"/>
        </w:rPr>
        <w:tab/>
      </w:r>
      <w:r w:rsidRPr="00791684">
        <w:rPr>
          <w:sz w:val="21"/>
        </w:rPr>
        <w:t>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Music Theatre Wichita</w:t>
      </w:r>
    </w:p>
    <w:p w14:paraId="69550BD2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Hello, Dolly!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Music Theatre Wichita</w:t>
      </w:r>
    </w:p>
    <w:p w14:paraId="7EB36608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My Son, Pinocchio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Music Theatre Wichita</w:t>
      </w:r>
    </w:p>
    <w:p w14:paraId="435E2C94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Billy Elliot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Music Theatre Wichita</w:t>
      </w:r>
    </w:p>
    <w:p w14:paraId="0EE1045B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Aida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Ensemble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Music Theatre Wichita</w:t>
      </w:r>
    </w:p>
    <w:p w14:paraId="6970E1AF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Macy's Thanksgiving Day Parade</w:t>
      </w:r>
      <w:r w:rsidRPr="00791684">
        <w:rPr>
          <w:sz w:val="21"/>
        </w:rPr>
        <w:tab/>
      </w:r>
      <w:r w:rsidR="008951F4">
        <w:rPr>
          <w:sz w:val="21"/>
        </w:rPr>
        <w:tab/>
      </w:r>
      <w:r w:rsidRPr="00791684">
        <w:rPr>
          <w:sz w:val="21"/>
        </w:rPr>
        <w:t>Featured Dancer/Singer</w:t>
      </w:r>
      <w:r w:rsidRPr="00791684">
        <w:rPr>
          <w:sz w:val="21"/>
        </w:rPr>
        <w:tab/>
      </w:r>
      <w:r w:rsidR="00791684" w:rsidRPr="00791684">
        <w:rPr>
          <w:sz w:val="21"/>
        </w:rPr>
        <w:tab/>
      </w:r>
      <w:r w:rsidR="00BF5FA6">
        <w:rPr>
          <w:sz w:val="21"/>
        </w:rPr>
        <w:tab/>
      </w:r>
      <w:r w:rsidRPr="00791684">
        <w:rPr>
          <w:sz w:val="21"/>
        </w:rPr>
        <w:t>NBC/Office Depot</w:t>
      </w:r>
    </w:p>
    <w:p w14:paraId="2A8EF37B" w14:textId="77777777" w:rsidR="0029622D" w:rsidRPr="00791684" w:rsidRDefault="00675182" w:rsidP="0029622D">
      <w:pPr>
        <w:rPr>
          <w:sz w:val="21"/>
        </w:rPr>
      </w:pPr>
      <w:r>
        <w:rPr>
          <w:sz w:val="21"/>
        </w:rPr>
        <w:t xml:space="preserve">An Evening with Andrew </w:t>
      </w:r>
      <w:proofErr w:type="spellStart"/>
      <w:r>
        <w:rPr>
          <w:sz w:val="21"/>
        </w:rPr>
        <w:t>Lippa</w:t>
      </w:r>
      <w:proofErr w:type="spellEnd"/>
      <w:r>
        <w:rPr>
          <w:sz w:val="21"/>
        </w:rPr>
        <w:tab/>
      </w:r>
      <w:r>
        <w:rPr>
          <w:sz w:val="21"/>
        </w:rPr>
        <w:tab/>
        <w:t>Featured Vocalist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 xml:space="preserve">Andrew </w:t>
      </w:r>
      <w:proofErr w:type="spellStart"/>
      <w:r>
        <w:rPr>
          <w:sz w:val="21"/>
        </w:rPr>
        <w:t>Lippa</w:t>
      </w:r>
      <w:proofErr w:type="spellEnd"/>
    </w:p>
    <w:p w14:paraId="491F87A8" w14:textId="77777777" w:rsidR="00675182" w:rsidRDefault="00675182" w:rsidP="0029622D">
      <w:pPr>
        <w:rPr>
          <w:sz w:val="21"/>
        </w:rPr>
      </w:pPr>
    </w:p>
    <w:p w14:paraId="59A406EE" w14:textId="77777777" w:rsidR="0029622D" w:rsidRPr="00791684" w:rsidRDefault="0029622D" w:rsidP="0029622D">
      <w:pPr>
        <w:rPr>
          <w:b/>
          <w:u w:val="single"/>
        </w:rPr>
      </w:pPr>
      <w:r w:rsidRPr="00791684">
        <w:rPr>
          <w:b/>
          <w:u w:val="single"/>
        </w:rPr>
        <w:t>Training</w:t>
      </w:r>
    </w:p>
    <w:p w14:paraId="04AABC92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Millikin University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>BFA Musical Theatre, Dance Minor</w:t>
      </w:r>
      <w:r w:rsidRPr="00791684">
        <w:rPr>
          <w:sz w:val="21"/>
        </w:rPr>
        <w:tab/>
      </w:r>
    </w:p>
    <w:p w14:paraId="2510D3EE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Vagabond School of the Arts</w:t>
      </w:r>
      <w:r w:rsidRPr="00791684">
        <w:rPr>
          <w:sz w:val="21"/>
        </w:rPr>
        <w:tab/>
      </w:r>
      <w:r w:rsidRPr="00791684">
        <w:rPr>
          <w:sz w:val="21"/>
        </w:rPr>
        <w:tab/>
      </w:r>
      <w:proofErr w:type="gramStart"/>
      <w:r w:rsidRPr="00791684">
        <w:rPr>
          <w:sz w:val="21"/>
        </w:rPr>
        <w:t>On</w:t>
      </w:r>
      <w:proofErr w:type="gramEnd"/>
      <w:r w:rsidRPr="00791684">
        <w:rPr>
          <w:sz w:val="21"/>
        </w:rPr>
        <w:t xml:space="preserve"> Camera Training</w:t>
      </w:r>
      <w:r w:rsidRPr="00791684">
        <w:rPr>
          <w:sz w:val="21"/>
        </w:rPr>
        <w:tab/>
      </w:r>
    </w:p>
    <w:p w14:paraId="119F0F5B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Voice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 xml:space="preserve">Anne Borders/Roberta </w:t>
      </w:r>
      <w:proofErr w:type="spellStart"/>
      <w:r w:rsidRPr="00791684">
        <w:rPr>
          <w:sz w:val="21"/>
        </w:rPr>
        <w:t>Duchak</w:t>
      </w:r>
      <w:proofErr w:type="spellEnd"/>
      <w:r w:rsidRPr="00791684">
        <w:rPr>
          <w:sz w:val="21"/>
        </w:rPr>
        <w:t>/Matthew Ellenwood</w:t>
      </w:r>
      <w:r w:rsidRPr="00791684">
        <w:rPr>
          <w:sz w:val="21"/>
        </w:rPr>
        <w:tab/>
      </w:r>
    </w:p>
    <w:p w14:paraId="1E1CCAE3" w14:textId="77777777" w:rsidR="0029622D" w:rsidRPr="00791684" w:rsidRDefault="0029622D" w:rsidP="0029622D">
      <w:pPr>
        <w:rPr>
          <w:sz w:val="21"/>
        </w:rPr>
      </w:pPr>
      <w:r w:rsidRPr="00791684">
        <w:rPr>
          <w:sz w:val="21"/>
        </w:rPr>
        <w:t>Stagedoor Manor</w:t>
      </w:r>
      <w:r w:rsidRPr="00791684">
        <w:rPr>
          <w:sz w:val="21"/>
        </w:rPr>
        <w:tab/>
      </w:r>
      <w:r w:rsidRPr="00791684">
        <w:rPr>
          <w:sz w:val="21"/>
        </w:rPr>
        <w:tab/>
      </w:r>
      <w:r w:rsidRPr="00791684">
        <w:rPr>
          <w:sz w:val="21"/>
        </w:rPr>
        <w:tab/>
        <w:t xml:space="preserve">Acting/Dance/Vocal </w:t>
      </w:r>
      <w:proofErr w:type="gramStart"/>
      <w:r w:rsidRPr="00791684">
        <w:rPr>
          <w:sz w:val="21"/>
        </w:rPr>
        <w:t>training</w:t>
      </w:r>
      <w:proofErr w:type="gramEnd"/>
      <w:r w:rsidRPr="00791684">
        <w:rPr>
          <w:sz w:val="21"/>
        </w:rPr>
        <w:tab/>
      </w:r>
    </w:p>
    <w:p w14:paraId="51A01C1D" w14:textId="77777777" w:rsidR="001F35AE" w:rsidRPr="00F21CDB" w:rsidRDefault="001F35AE" w:rsidP="0029622D">
      <w:pPr>
        <w:rPr>
          <w:b/>
          <w:sz w:val="10"/>
          <w:szCs w:val="10"/>
          <w:u w:val="single"/>
        </w:rPr>
      </w:pPr>
    </w:p>
    <w:p w14:paraId="0663607A" w14:textId="77777777" w:rsidR="001F35AE" w:rsidRPr="001F35AE" w:rsidRDefault="0029622D" w:rsidP="0029622D">
      <w:pPr>
        <w:rPr>
          <w:b/>
          <w:u w:val="single"/>
        </w:rPr>
      </w:pPr>
      <w:r w:rsidRPr="00791684">
        <w:rPr>
          <w:b/>
          <w:u w:val="single"/>
        </w:rPr>
        <w:t>Special Skills</w:t>
      </w:r>
    </w:p>
    <w:p w14:paraId="2D78D6ED" w14:textId="77777777" w:rsidR="0029622D" w:rsidRPr="00C16B08" w:rsidRDefault="0029622D" w:rsidP="0029622D">
      <w:pPr>
        <w:rPr>
          <w:i/>
          <w:iCs/>
          <w:sz w:val="21"/>
          <w:u w:val="single"/>
        </w:rPr>
      </w:pPr>
      <w:r w:rsidRPr="00C16B08">
        <w:rPr>
          <w:i/>
          <w:iCs/>
          <w:sz w:val="21"/>
          <w:u w:val="single"/>
        </w:rPr>
        <w:t>Dance</w:t>
      </w:r>
    </w:p>
    <w:p w14:paraId="0FDA1B31" w14:textId="77777777" w:rsidR="0029622D" w:rsidRPr="00791684" w:rsidRDefault="00AC0A50" w:rsidP="0029622D">
      <w:pPr>
        <w:rPr>
          <w:sz w:val="21"/>
        </w:rPr>
      </w:pPr>
      <w:r>
        <w:rPr>
          <w:sz w:val="21"/>
        </w:rPr>
        <w:t xml:space="preserve">18+ years classical training) </w:t>
      </w:r>
      <w:r w:rsidR="0029622D" w:rsidRPr="00791684">
        <w:rPr>
          <w:sz w:val="21"/>
        </w:rPr>
        <w:t>BALLET, JAZZ, POINTE, TAP, MODERN</w:t>
      </w:r>
      <w:r w:rsidR="0049701F">
        <w:rPr>
          <w:sz w:val="21"/>
        </w:rPr>
        <w:t xml:space="preserve">- Splits, </w:t>
      </w:r>
      <w:proofErr w:type="spellStart"/>
      <w:r w:rsidR="0049701F">
        <w:rPr>
          <w:sz w:val="21"/>
        </w:rPr>
        <w:t>fouettes</w:t>
      </w:r>
      <w:proofErr w:type="spellEnd"/>
      <w:r w:rsidR="0049701F">
        <w:rPr>
          <w:sz w:val="21"/>
        </w:rPr>
        <w:t xml:space="preserve">, dance </w:t>
      </w:r>
      <w:proofErr w:type="spellStart"/>
      <w:r w:rsidR="0049701F">
        <w:rPr>
          <w:sz w:val="21"/>
        </w:rPr>
        <w:t>en</w:t>
      </w:r>
      <w:proofErr w:type="spellEnd"/>
      <w:r w:rsidR="0049701F">
        <w:rPr>
          <w:sz w:val="21"/>
        </w:rPr>
        <w:t xml:space="preserve"> pointe</w:t>
      </w:r>
    </w:p>
    <w:p w14:paraId="3D51D927" w14:textId="77777777" w:rsidR="0029622D" w:rsidRPr="00C16B08" w:rsidRDefault="0029622D" w:rsidP="0029622D">
      <w:pPr>
        <w:rPr>
          <w:i/>
          <w:iCs/>
          <w:sz w:val="21"/>
          <w:u w:val="single"/>
        </w:rPr>
      </w:pPr>
      <w:r w:rsidRPr="00C16B08">
        <w:rPr>
          <w:i/>
          <w:iCs/>
          <w:sz w:val="21"/>
          <w:u w:val="single"/>
        </w:rPr>
        <w:t>Dialects</w:t>
      </w:r>
    </w:p>
    <w:p w14:paraId="08048969" w14:textId="77777777" w:rsidR="0029622D" w:rsidRPr="00AC0A50" w:rsidRDefault="0029622D">
      <w:pPr>
        <w:rPr>
          <w:sz w:val="21"/>
        </w:rPr>
      </w:pPr>
      <w:r w:rsidRPr="00791684">
        <w:rPr>
          <w:sz w:val="21"/>
        </w:rPr>
        <w:t>BRITISH, COCKNEY, FRENCH, IRISH, RUSSIAN</w:t>
      </w:r>
    </w:p>
    <w:sectPr w:rsidR="0029622D" w:rsidRPr="00AC0A50" w:rsidSect="00296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39C"/>
    <w:rsid w:val="00050533"/>
    <w:rsid w:val="000B4527"/>
    <w:rsid w:val="0011398C"/>
    <w:rsid w:val="00145DC3"/>
    <w:rsid w:val="0016235D"/>
    <w:rsid w:val="001F35AE"/>
    <w:rsid w:val="002710E7"/>
    <w:rsid w:val="0029622D"/>
    <w:rsid w:val="002D2940"/>
    <w:rsid w:val="0032639C"/>
    <w:rsid w:val="003B63A2"/>
    <w:rsid w:val="003D0176"/>
    <w:rsid w:val="00404C5B"/>
    <w:rsid w:val="00422CB9"/>
    <w:rsid w:val="0049701F"/>
    <w:rsid w:val="00675182"/>
    <w:rsid w:val="00791684"/>
    <w:rsid w:val="008951F4"/>
    <w:rsid w:val="008B4B5A"/>
    <w:rsid w:val="008F4096"/>
    <w:rsid w:val="009711BA"/>
    <w:rsid w:val="009748F3"/>
    <w:rsid w:val="009C31AE"/>
    <w:rsid w:val="00A919B3"/>
    <w:rsid w:val="00AB2885"/>
    <w:rsid w:val="00AC0A50"/>
    <w:rsid w:val="00B74E4C"/>
    <w:rsid w:val="00BF5FA6"/>
    <w:rsid w:val="00C16B08"/>
    <w:rsid w:val="00D07519"/>
    <w:rsid w:val="00D51FB2"/>
    <w:rsid w:val="00F21CDB"/>
    <w:rsid w:val="00F37734"/>
    <w:rsid w:val="00F75098"/>
    <w:rsid w:val="00FF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34123"/>
  <w14:defaultImageDpi w14:val="32767"/>
  <w15:chartTrackingRefBased/>
  <w15:docId w15:val="{FD3AE28C-D1C0-D04E-AEC2-3578AEEE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622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9622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22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9622D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9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54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xisdanca/Library/Group%20Containers/UBF8T346G9.Office/User%20Content.localized/Templates.localized/LEXIS%20DANCA%20TOTAL%20RESUME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LEXIS DANCA TOTAL RESUME 2023.dotx</Template>
  <TotalTime>2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/LEXIS DANCA</vt:lpstr>
      <vt:lpstr>    AEA</vt:lpstr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Lexis Danca</dc:creator>
  <cp:keywords/>
  <dc:description/>
  <cp:lastModifiedBy>Lexis Danca</cp:lastModifiedBy>
  <cp:revision>1</cp:revision>
  <cp:lastPrinted>2019-11-18T03:18:00Z</cp:lastPrinted>
  <dcterms:created xsi:type="dcterms:W3CDTF">2024-01-05T17:21:00Z</dcterms:created>
  <dcterms:modified xsi:type="dcterms:W3CDTF">2024-01-05T17:23:00Z</dcterms:modified>
</cp:coreProperties>
</file>